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05BC5" w14:textId="77777777" w:rsidR="00F34301" w:rsidRPr="00F34301" w:rsidRDefault="00F34301" w:rsidP="00F34301">
      <w:pPr>
        <w:spacing w:after="240" w:line="276" w:lineRule="auto"/>
        <w:rPr>
          <w:rFonts w:ascii="Arial" w:eastAsia="Times New Roman" w:hAnsi="Arial" w:cs="Arial"/>
          <w:lang w:eastAsia="en-GB"/>
        </w:rPr>
      </w:pPr>
    </w:p>
    <w:p w14:paraId="68E52D96" w14:textId="11ECC83D" w:rsidR="7A590818" w:rsidRDefault="7A590818" w:rsidP="7A590818">
      <w:pPr>
        <w:spacing w:after="240" w:line="276" w:lineRule="auto"/>
        <w:rPr>
          <w:rFonts w:ascii="Arial" w:eastAsia="Times New Roman" w:hAnsi="Arial" w:cs="Arial"/>
          <w:lang w:eastAsia="en-GB"/>
        </w:rPr>
      </w:pPr>
    </w:p>
    <w:p w14:paraId="11956F2E" w14:textId="2ABF791B" w:rsidR="7A590818" w:rsidRDefault="7A590818" w:rsidP="7A590818">
      <w:pPr>
        <w:spacing w:after="240" w:line="276" w:lineRule="auto"/>
        <w:rPr>
          <w:rFonts w:ascii="Arial" w:eastAsia="Times New Roman" w:hAnsi="Arial" w:cs="Arial"/>
          <w:lang w:eastAsia="en-GB"/>
        </w:rPr>
      </w:pPr>
    </w:p>
    <w:p w14:paraId="0BF96743" w14:textId="7CBB9C6E" w:rsidR="60B851EC" w:rsidRDefault="60B851EC" w:rsidP="772548F3">
      <w:pPr>
        <w:spacing w:after="240" w:line="276" w:lineRule="auto"/>
        <w:rPr>
          <w:rFonts w:ascii="Arial" w:eastAsia="Times New Roman" w:hAnsi="Arial" w:cs="Arial"/>
          <w:lang w:eastAsia="en-GB"/>
        </w:rPr>
      </w:pPr>
      <w:r w:rsidRPr="772548F3">
        <w:rPr>
          <w:rFonts w:ascii="Arial" w:eastAsia="Times New Roman" w:hAnsi="Arial" w:cs="Arial"/>
          <w:lang w:eastAsia="en-GB"/>
        </w:rPr>
        <w:t xml:space="preserve">Dear </w:t>
      </w:r>
      <w:r w:rsidR="003D6587">
        <w:rPr>
          <w:rFonts w:ascii="Arial" w:eastAsia="Times New Roman" w:hAnsi="Arial" w:cs="Arial"/>
          <w:lang w:eastAsia="en-GB"/>
        </w:rPr>
        <w:t xml:space="preserve">Parents/Guardians, </w:t>
      </w:r>
    </w:p>
    <w:p w14:paraId="03255243" w14:textId="06FE0979" w:rsidR="09E95B16" w:rsidRDefault="09E95B16" w:rsidP="7A590818">
      <w:pPr>
        <w:spacing w:after="240" w:line="276" w:lineRule="auto"/>
        <w:rPr>
          <w:rFonts w:ascii="Arial" w:eastAsia="Times New Roman" w:hAnsi="Arial" w:cs="Arial"/>
          <w:lang w:eastAsia="en-GB"/>
        </w:rPr>
      </w:pPr>
      <w:proofErr w:type="gramStart"/>
      <w:r w:rsidRPr="350BB5E3">
        <w:rPr>
          <w:rFonts w:ascii="Arial" w:eastAsia="Times New Roman" w:hAnsi="Arial" w:cs="Arial"/>
          <w:lang w:eastAsia="en-GB"/>
        </w:rPr>
        <w:t>Re:-</w:t>
      </w:r>
      <w:proofErr w:type="gramEnd"/>
      <w:r w:rsidRPr="350BB5E3">
        <w:rPr>
          <w:rFonts w:ascii="Arial" w:eastAsia="Times New Roman" w:hAnsi="Arial" w:cs="Arial"/>
          <w:lang w:eastAsia="en-GB"/>
        </w:rPr>
        <w:t xml:space="preserve"> </w:t>
      </w:r>
      <w:r w:rsidR="78FACED9" w:rsidRPr="350BB5E3">
        <w:rPr>
          <w:rFonts w:ascii="Arial" w:eastAsia="Times New Roman" w:hAnsi="Arial" w:cs="Arial"/>
          <w:lang w:eastAsia="en-GB"/>
        </w:rPr>
        <w:t>Post 16/</w:t>
      </w:r>
      <w:r w:rsidRPr="350BB5E3">
        <w:rPr>
          <w:rFonts w:ascii="Arial" w:eastAsia="Times New Roman" w:hAnsi="Arial" w:cs="Arial"/>
          <w:lang w:eastAsia="en-GB"/>
        </w:rPr>
        <w:t>College Open Evenings</w:t>
      </w:r>
    </w:p>
    <w:p w14:paraId="5C711F21" w14:textId="3CAFF627" w:rsidR="1193463F" w:rsidRDefault="09E95B16" w:rsidP="350BB5E3">
      <w:pPr>
        <w:spacing w:after="240" w:line="276" w:lineRule="auto"/>
        <w:rPr>
          <w:rFonts w:ascii="Arial" w:eastAsia="Times New Roman" w:hAnsi="Arial" w:cs="Arial"/>
          <w:lang w:eastAsia="en-GB"/>
        </w:rPr>
      </w:pPr>
      <w:r w:rsidRPr="772548F3">
        <w:rPr>
          <w:rFonts w:ascii="Arial" w:eastAsia="Times New Roman" w:hAnsi="Arial" w:cs="Arial"/>
          <w:lang w:eastAsia="en-GB"/>
        </w:rPr>
        <w:t xml:space="preserve">As </w:t>
      </w:r>
      <w:r w:rsidR="003D6587">
        <w:rPr>
          <w:rFonts w:ascii="Arial" w:eastAsia="Times New Roman" w:hAnsi="Arial" w:cs="Arial"/>
          <w:lang w:eastAsia="en-GB"/>
        </w:rPr>
        <w:t>your child</w:t>
      </w:r>
      <w:r w:rsidRPr="772548F3">
        <w:rPr>
          <w:rFonts w:ascii="Arial" w:eastAsia="Times New Roman" w:hAnsi="Arial" w:cs="Arial"/>
          <w:lang w:eastAsia="en-GB"/>
        </w:rPr>
        <w:t xml:space="preserve"> is now in Year 11 and to support his Post</w:t>
      </w:r>
      <w:r w:rsidR="7E5CBB66" w:rsidRPr="772548F3">
        <w:rPr>
          <w:rFonts w:ascii="Arial" w:eastAsia="Times New Roman" w:hAnsi="Arial" w:cs="Arial"/>
          <w:lang w:eastAsia="en-GB"/>
        </w:rPr>
        <w:t xml:space="preserve"> </w:t>
      </w:r>
      <w:r w:rsidRPr="772548F3">
        <w:rPr>
          <w:rFonts w:ascii="Arial" w:eastAsia="Times New Roman" w:hAnsi="Arial" w:cs="Arial"/>
          <w:lang w:eastAsia="en-GB"/>
        </w:rPr>
        <w:t>16 plan, I have listed below the local college open evenings</w:t>
      </w:r>
      <w:r w:rsidR="37DAB310" w:rsidRPr="772548F3">
        <w:rPr>
          <w:rFonts w:ascii="Arial" w:eastAsia="Times New Roman" w:hAnsi="Arial" w:cs="Arial"/>
          <w:lang w:eastAsia="en-GB"/>
        </w:rPr>
        <w:t xml:space="preserve"> for the settings</w:t>
      </w:r>
      <w:r w:rsidR="61E115B0" w:rsidRPr="772548F3">
        <w:rPr>
          <w:rFonts w:ascii="Arial" w:eastAsia="Times New Roman" w:hAnsi="Arial" w:cs="Arial"/>
          <w:lang w:eastAsia="en-GB"/>
        </w:rPr>
        <w:t xml:space="preserve"> in</w:t>
      </w:r>
      <w:r w:rsidR="37DAB310" w:rsidRPr="772548F3">
        <w:rPr>
          <w:rFonts w:ascii="Arial" w:eastAsia="Times New Roman" w:hAnsi="Arial" w:cs="Arial"/>
          <w:lang w:eastAsia="en-GB"/>
        </w:rPr>
        <w:t xml:space="preserve"> which </w:t>
      </w:r>
      <w:r w:rsidR="00F352E2">
        <w:rPr>
          <w:rFonts w:ascii="Arial" w:eastAsia="Times New Roman" w:hAnsi="Arial" w:cs="Arial"/>
          <w:lang w:eastAsia="en-GB"/>
        </w:rPr>
        <w:t>Tim</w:t>
      </w:r>
      <w:r w:rsidR="37DAB310" w:rsidRPr="772548F3">
        <w:rPr>
          <w:rFonts w:ascii="Arial" w:eastAsia="Times New Roman" w:hAnsi="Arial" w:cs="Arial"/>
          <w:lang w:eastAsia="en-GB"/>
        </w:rPr>
        <w:t xml:space="preserve"> has shown an interest. </w:t>
      </w:r>
      <w:r w:rsidR="4C3B574C" w:rsidRPr="772548F3">
        <w:rPr>
          <w:rFonts w:ascii="Arial" w:eastAsia="Times New Roman" w:hAnsi="Arial" w:cs="Arial"/>
          <w:lang w:eastAsia="en-GB"/>
        </w:rPr>
        <w:t xml:space="preserve">I </w:t>
      </w:r>
      <w:r w:rsidR="6E994B7A" w:rsidRPr="772548F3">
        <w:rPr>
          <w:rFonts w:ascii="Arial" w:eastAsia="Times New Roman" w:hAnsi="Arial" w:cs="Arial"/>
          <w:lang w:eastAsia="en-GB"/>
        </w:rPr>
        <w:t xml:space="preserve">do </w:t>
      </w:r>
      <w:r w:rsidR="4C3B574C" w:rsidRPr="772548F3">
        <w:rPr>
          <w:rFonts w:ascii="Arial" w:eastAsia="Times New Roman" w:hAnsi="Arial" w:cs="Arial"/>
          <w:lang w:eastAsia="en-GB"/>
        </w:rPr>
        <w:t xml:space="preserve">suggest yourself and </w:t>
      </w:r>
      <w:r w:rsidR="00F352E2">
        <w:rPr>
          <w:rFonts w:ascii="Arial" w:eastAsia="Times New Roman" w:hAnsi="Arial" w:cs="Arial"/>
          <w:lang w:eastAsia="en-GB"/>
        </w:rPr>
        <w:t>Timo</w:t>
      </w:r>
      <w:r w:rsidR="4C3B574C" w:rsidRPr="772548F3">
        <w:rPr>
          <w:rFonts w:ascii="Arial" w:eastAsia="Times New Roman" w:hAnsi="Arial" w:cs="Arial"/>
          <w:lang w:eastAsia="en-GB"/>
        </w:rPr>
        <w:t xml:space="preserve"> visit </w:t>
      </w:r>
      <w:r w:rsidR="2A7F4722" w:rsidRPr="772548F3">
        <w:rPr>
          <w:rFonts w:ascii="Arial" w:eastAsia="Times New Roman" w:hAnsi="Arial" w:cs="Arial"/>
          <w:lang w:eastAsia="en-GB"/>
        </w:rPr>
        <w:t xml:space="preserve">the colleges </w:t>
      </w:r>
      <w:r w:rsidR="4C3B574C" w:rsidRPr="772548F3">
        <w:rPr>
          <w:rFonts w:ascii="Arial" w:eastAsia="Times New Roman" w:hAnsi="Arial" w:cs="Arial"/>
          <w:lang w:eastAsia="en-GB"/>
        </w:rPr>
        <w:t>before an application</w:t>
      </w:r>
      <w:r w:rsidR="0AFC8ABB" w:rsidRPr="772548F3">
        <w:rPr>
          <w:rFonts w:ascii="Arial" w:eastAsia="Times New Roman" w:hAnsi="Arial" w:cs="Arial"/>
          <w:lang w:eastAsia="en-GB"/>
        </w:rPr>
        <w:t xml:space="preserve"> for September 2026</w:t>
      </w:r>
      <w:r w:rsidR="4C3B574C" w:rsidRPr="772548F3">
        <w:rPr>
          <w:rFonts w:ascii="Arial" w:eastAsia="Times New Roman" w:hAnsi="Arial" w:cs="Arial"/>
          <w:lang w:eastAsia="en-GB"/>
        </w:rPr>
        <w:t xml:space="preserve"> is submitted</w:t>
      </w:r>
      <w:r w:rsidR="143F664D" w:rsidRPr="772548F3">
        <w:rPr>
          <w:rFonts w:ascii="Arial" w:eastAsia="Times New Roman" w:hAnsi="Arial" w:cs="Arial"/>
          <w:lang w:eastAsia="en-GB"/>
        </w:rPr>
        <w:t>.</w:t>
      </w:r>
    </w:p>
    <w:p w14:paraId="08A9FFA9" w14:textId="20F016A6" w:rsidR="1193463F" w:rsidRDefault="1193463F" w:rsidP="350BB5E3">
      <w:pPr>
        <w:spacing w:after="240" w:line="276" w:lineRule="auto"/>
        <w:rPr>
          <w:rFonts w:ascii="Arial" w:eastAsia="Times New Roman" w:hAnsi="Arial" w:cs="Arial"/>
          <w:lang w:eastAsia="en-GB"/>
        </w:rPr>
      </w:pPr>
      <w:r w:rsidRPr="772548F3">
        <w:rPr>
          <w:rFonts w:ascii="Arial" w:eastAsia="Times New Roman" w:hAnsi="Arial" w:cs="Arial"/>
          <w:lang w:eastAsia="en-GB"/>
        </w:rPr>
        <w:t>School will</w:t>
      </w:r>
      <w:r w:rsidR="1065A951" w:rsidRPr="772548F3">
        <w:rPr>
          <w:rFonts w:ascii="Arial" w:eastAsia="Times New Roman" w:hAnsi="Arial" w:cs="Arial"/>
          <w:lang w:eastAsia="en-GB"/>
        </w:rPr>
        <w:t xml:space="preserve"> </w:t>
      </w:r>
      <w:r w:rsidRPr="772548F3">
        <w:rPr>
          <w:rFonts w:ascii="Arial" w:eastAsia="Times New Roman" w:hAnsi="Arial" w:cs="Arial"/>
          <w:lang w:eastAsia="en-GB"/>
        </w:rPr>
        <w:t xml:space="preserve">support </w:t>
      </w:r>
      <w:r w:rsidR="003D6587">
        <w:rPr>
          <w:rFonts w:ascii="Arial" w:eastAsia="Times New Roman" w:hAnsi="Arial" w:cs="Arial"/>
          <w:lang w:eastAsia="en-GB"/>
        </w:rPr>
        <w:t>them</w:t>
      </w:r>
      <w:r w:rsidRPr="772548F3">
        <w:rPr>
          <w:rFonts w:ascii="Arial" w:eastAsia="Times New Roman" w:hAnsi="Arial" w:cs="Arial"/>
          <w:lang w:eastAsia="en-GB"/>
        </w:rPr>
        <w:t xml:space="preserve"> wi</w:t>
      </w:r>
      <w:r w:rsidR="4793EA45" w:rsidRPr="772548F3">
        <w:rPr>
          <w:rFonts w:ascii="Arial" w:eastAsia="Times New Roman" w:hAnsi="Arial" w:cs="Arial"/>
          <w:lang w:eastAsia="en-GB"/>
        </w:rPr>
        <w:t>th his</w:t>
      </w:r>
      <w:r w:rsidR="003D6587">
        <w:rPr>
          <w:rFonts w:ascii="Arial" w:eastAsia="Times New Roman" w:hAnsi="Arial" w:cs="Arial"/>
          <w:lang w:eastAsia="en-GB"/>
        </w:rPr>
        <w:t>/her</w:t>
      </w:r>
      <w:r w:rsidR="4793EA45" w:rsidRPr="772548F3">
        <w:rPr>
          <w:rFonts w:ascii="Arial" w:eastAsia="Times New Roman" w:hAnsi="Arial" w:cs="Arial"/>
          <w:lang w:eastAsia="en-GB"/>
        </w:rPr>
        <w:t xml:space="preserve"> </w:t>
      </w:r>
      <w:r w:rsidR="5531FDBA" w:rsidRPr="772548F3">
        <w:rPr>
          <w:rFonts w:ascii="Arial" w:eastAsia="Times New Roman" w:hAnsi="Arial" w:cs="Arial"/>
          <w:lang w:eastAsia="en-GB"/>
        </w:rPr>
        <w:t xml:space="preserve">course </w:t>
      </w:r>
      <w:r w:rsidR="4793EA45" w:rsidRPr="772548F3">
        <w:rPr>
          <w:rFonts w:ascii="Arial" w:eastAsia="Times New Roman" w:hAnsi="Arial" w:cs="Arial"/>
          <w:lang w:eastAsia="en-GB"/>
        </w:rPr>
        <w:t>choices and</w:t>
      </w:r>
      <w:r w:rsidRPr="772548F3">
        <w:rPr>
          <w:rFonts w:ascii="Arial" w:eastAsia="Times New Roman" w:hAnsi="Arial" w:cs="Arial"/>
          <w:lang w:eastAsia="en-GB"/>
        </w:rPr>
        <w:t xml:space="preserve"> the completion of any application forms</w:t>
      </w:r>
      <w:r w:rsidR="41ACE91E" w:rsidRPr="772548F3">
        <w:rPr>
          <w:rFonts w:ascii="Arial" w:eastAsia="Times New Roman" w:hAnsi="Arial" w:cs="Arial"/>
          <w:lang w:eastAsia="en-GB"/>
        </w:rPr>
        <w:t xml:space="preserve"> </w:t>
      </w:r>
      <w:r w:rsidR="225B8A99" w:rsidRPr="772548F3">
        <w:rPr>
          <w:rFonts w:ascii="Arial" w:eastAsia="Times New Roman" w:hAnsi="Arial" w:cs="Arial"/>
          <w:lang w:eastAsia="en-GB"/>
        </w:rPr>
        <w:t>(if he</w:t>
      </w:r>
      <w:r w:rsidR="003D6587">
        <w:rPr>
          <w:rFonts w:ascii="Arial" w:eastAsia="Times New Roman" w:hAnsi="Arial" w:cs="Arial"/>
          <w:lang w:eastAsia="en-GB"/>
        </w:rPr>
        <w:t>/she</w:t>
      </w:r>
      <w:r w:rsidR="225B8A99" w:rsidRPr="772548F3">
        <w:rPr>
          <w:rFonts w:ascii="Arial" w:eastAsia="Times New Roman" w:hAnsi="Arial" w:cs="Arial"/>
          <w:lang w:eastAsia="en-GB"/>
        </w:rPr>
        <w:t xml:space="preserve"> </w:t>
      </w:r>
      <w:r w:rsidR="6C0EE274" w:rsidRPr="772548F3">
        <w:rPr>
          <w:rFonts w:ascii="Arial" w:eastAsia="Times New Roman" w:hAnsi="Arial" w:cs="Arial"/>
          <w:lang w:eastAsia="en-GB"/>
        </w:rPr>
        <w:t xml:space="preserve">wishes) </w:t>
      </w:r>
      <w:r w:rsidR="41ACE91E" w:rsidRPr="772548F3">
        <w:rPr>
          <w:rFonts w:ascii="Arial" w:eastAsia="Times New Roman" w:hAnsi="Arial" w:cs="Arial"/>
          <w:lang w:eastAsia="en-GB"/>
        </w:rPr>
        <w:t>during his</w:t>
      </w:r>
      <w:r w:rsidR="59C5A452" w:rsidRPr="772548F3">
        <w:rPr>
          <w:rFonts w:ascii="Arial" w:eastAsia="Times New Roman" w:hAnsi="Arial" w:cs="Arial"/>
          <w:lang w:eastAsia="en-GB"/>
        </w:rPr>
        <w:t xml:space="preserve"> weekly</w:t>
      </w:r>
      <w:r w:rsidR="41ACE91E" w:rsidRPr="772548F3">
        <w:rPr>
          <w:rFonts w:ascii="Arial" w:eastAsia="Times New Roman" w:hAnsi="Arial" w:cs="Arial"/>
          <w:lang w:eastAsia="en-GB"/>
        </w:rPr>
        <w:t xml:space="preserve"> career session</w:t>
      </w:r>
      <w:r w:rsidR="35310AD6" w:rsidRPr="772548F3">
        <w:rPr>
          <w:rFonts w:ascii="Arial" w:eastAsia="Times New Roman" w:hAnsi="Arial" w:cs="Arial"/>
          <w:lang w:eastAsia="en-GB"/>
        </w:rPr>
        <w:t xml:space="preserve"> </w:t>
      </w:r>
      <w:r w:rsidR="7018AD39" w:rsidRPr="772548F3">
        <w:rPr>
          <w:rFonts w:ascii="Arial" w:eastAsia="Times New Roman" w:hAnsi="Arial" w:cs="Arial"/>
          <w:lang w:eastAsia="en-GB"/>
        </w:rPr>
        <w:t>as well as arranging an additional college visit dur</w:t>
      </w:r>
      <w:r w:rsidR="5BD27288" w:rsidRPr="772548F3">
        <w:rPr>
          <w:rFonts w:ascii="Arial" w:eastAsia="Times New Roman" w:hAnsi="Arial" w:cs="Arial"/>
          <w:lang w:eastAsia="en-GB"/>
        </w:rPr>
        <w:t>ing the school day</w:t>
      </w:r>
      <w:r w:rsidR="41ACE91E" w:rsidRPr="772548F3">
        <w:rPr>
          <w:rFonts w:ascii="Arial" w:eastAsia="Times New Roman" w:hAnsi="Arial" w:cs="Arial"/>
          <w:lang w:eastAsia="en-GB"/>
        </w:rPr>
        <w:t xml:space="preserve">. </w:t>
      </w:r>
    </w:p>
    <w:p w14:paraId="5E428B4B" w14:textId="753A7709" w:rsidR="1193463F" w:rsidRDefault="74599822" w:rsidP="7A590818">
      <w:pPr>
        <w:spacing w:after="240" w:line="276" w:lineRule="auto"/>
        <w:rPr>
          <w:rFonts w:ascii="Arial" w:eastAsia="Times New Roman" w:hAnsi="Arial" w:cs="Arial"/>
          <w:lang w:eastAsia="en-GB"/>
        </w:rPr>
      </w:pPr>
      <w:r w:rsidRPr="772548F3">
        <w:rPr>
          <w:rFonts w:ascii="Arial" w:eastAsia="Times New Roman" w:hAnsi="Arial" w:cs="Arial"/>
          <w:lang w:eastAsia="en-GB"/>
        </w:rPr>
        <w:t xml:space="preserve">To ensure that </w:t>
      </w:r>
      <w:r w:rsidR="003D6587">
        <w:rPr>
          <w:rFonts w:ascii="Arial" w:eastAsia="Times New Roman" w:hAnsi="Arial" w:cs="Arial"/>
          <w:lang w:eastAsia="en-GB"/>
        </w:rPr>
        <w:t>they are a</w:t>
      </w:r>
      <w:r w:rsidRPr="772548F3">
        <w:rPr>
          <w:rFonts w:ascii="Arial" w:eastAsia="Times New Roman" w:hAnsi="Arial" w:cs="Arial"/>
          <w:lang w:eastAsia="en-GB"/>
        </w:rPr>
        <w:t>llocated a place on his chosen course, I would suggest his application is submitted before the end of this term.</w:t>
      </w:r>
      <w:r w:rsidR="505471CA" w:rsidRPr="772548F3">
        <w:rPr>
          <w:rFonts w:ascii="Arial" w:eastAsia="Times New Roman" w:hAnsi="Arial" w:cs="Arial"/>
          <w:lang w:eastAsia="en-GB"/>
        </w:rPr>
        <w:t xml:space="preserve"> </w:t>
      </w:r>
    </w:p>
    <w:p w14:paraId="01C7516E" w14:textId="74FF0519" w:rsidR="350BB5E3" w:rsidRDefault="350BB5E3" w:rsidP="350BB5E3">
      <w:pPr>
        <w:spacing w:after="240" w:line="276" w:lineRule="auto"/>
        <w:rPr>
          <w:rFonts w:ascii="Arial" w:eastAsia="Times New Roman" w:hAnsi="Arial" w:cs="Arial"/>
          <w:lang w:eastAsia="en-GB"/>
        </w:rPr>
      </w:pP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4095"/>
        <w:gridCol w:w="2875"/>
      </w:tblGrid>
      <w:tr w:rsidR="7A590818" w14:paraId="5B2411C9" w14:textId="77777777" w:rsidTr="350BB5E3">
        <w:trPr>
          <w:trHeight w:val="300"/>
        </w:trPr>
        <w:tc>
          <w:tcPr>
            <w:tcW w:w="4095" w:type="dxa"/>
          </w:tcPr>
          <w:p w14:paraId="03838B61" w14:textId="2FDA6B66" w:rsidR="74599822" w:rsidRDefault="74599822" w:rsidP="7A590818">
            <w:pPr>
              <w:rPr>
                <w:rFonts w:ascii="Arial" w:eastAsia="Arial" w:hAnsi="Arial" w:cs="Arial"/>
                <w:b/>
                <w:bCs/>
              </w:rPr>
            </w:pPr>
            <w:r w:rsidRPr="7A590818">
              <w:rPr>
                <w:rFonts w:ascii="Arial" w:eastAsia="Arial" w:hAnsi="Arial" w:cs="Arial"/>
                <w:b/>
                <w:bCs/>
              </w:rPr>
              <w:t>Hopwood Hall</w:t>
            </w:r>
          </w:p>
        </w:tc>
        <w:tc>
          <w:tcPr>
            <w:tcW w:w="2875" w:type="dxa"/>
          </w:tcPr>
          <w:p w14:paraId="52E60EA0" w14:textId="264C0C09" w:rsidR="791579AA" w:rsidRDefault="791579AA" w:rsidP="350BB5E3">
            <w:pPr>
              <w:rPr>
                <w:rFonts w:ascii="Arial" w:eastAsia="Arial" w:hAnsi="Arial" w:cs="Arial"/>
                <w:b/>
                <w:bCs/>
              </w:rPr>
            </w:pPr>
            <w:r w:rsidRPr="350BB5E3">
              <w:rPr>
                <w:rFonts w:ascii="Arial" w:eastAsia="Arial" w:hAnsi="Arial" w:cs="Arial"/>
                <w:b/>
                <w:bCs/>
              </w:rPr>
              <w:t>www.hopwood.ac.uk</w:t>
            </w:r>
          </w:p>
        </w:tc>
      </w:tr>
      <w:tr w:rsidR="7A590818" w14:paraId="49AFB370" w14:textId="77777777" w:rsidTr="350BB5E3">
        <w:trPr>
          <w:trHeight w:val="300"/>
        </w:trPr>
        <w:tc>
          <w:tcPr>
            <w:tcW w:w="4095" w:type="dxa"/>
          </w:tcPr>
          <w:p w14:paraId="3478B5B6" w14:textId="0BB3F45D" w:rsidR="791579AA" w:rsidRDefault="791579AA" w:rsidP="7A590818">
            <w:pPr>
              <w:rPr>
                <w:rFonts w:ascii="Arial" w:eastAsia="Arial" w:hAnsi="Arial" w:cs="Arial"/>
              </w:rPr>
            </w:pPr>
            <w:r w:rsidRPr="7A590818">
              <w:rPr>
                <w:rFonts w:ascii="Arial" w:eastAsia="Arial" w:hAnsi="Arial" w:cs="Arial"/>
                <w:color w:val="2B2B2B"/>
                <w:sz w:val="24"/>
                <w:szCs w:val="24"/>
              </w:rPr>
              <w:t>Thursday 18th September 2025</w:t>
            </w:r>
          </w:p>
        </w:tc>
        <w:tc>
          <w:tcPr>
            <w:tcW w:w="2875" w:type="dxa"/>
          </w:tcPr>
          <w:p w14:paraId="193EA7AE" w14:textId="2D6C24DF" w:rsidR="791579AA" w:rsidRDefault="791579AA" w:rsidP="7A590818">
            <w:pPr>
              <w:rPr>
                <w:rFonts w:ascii="Arial" w:eastAsia="Arial" w:hAnsi="Arial" w:cs="Arial"/>
              </w:rPr>
            </w:pPr>
            <w:r w:rsidRPr="7A590818">
              <w:rPr>
                <w:rFonts w:ascii="Arial" w:eastAsia="Arial" w:hAnsi="Arial" w:cs="Arial"/>
              </w:rPr>
              <w:t xml:space="preserve"> 4.30pm - 7pm</w:t>
            </w:r>
          </w:p>
        </w:tc>
      </w:tr>
      <w:tr w:rsidR="7A590818" w14:paraId="1EA2EFDC" w14:textId="77777777" w:rsidTr="350BB5E3">
        <w:trPr>
          <w:trHeight w:val="300"/>
        </w:trPr>
        <w:tc>
          <w:tcPr>
            <w:tcW w:w="4095" w:type="dxa"/>
          </w:tcPr>
          <w:p w14:paraId="5573D0D3" w14:textId="254CD749" w:rsidR="74599822" w:rsidRDefault="74599822" w:rsidP="7A590818">
            <w:pPr>
              <w:rPr>
                <w:rFonts w:ascii="Arial" w:eastAsia="Arial" w:hAnsi="Arial" w:cs="Arial"/>
              </w:rPr>
            </w:pPr>
            <w:r w:rsidRPr="7A590818">
              <w:rPr>
                <w:rFonts w:ascii="Arial" w:eastAsia="Arial" w:hAnsi="Arial" w:cs="Arial"/>
              </w:rPr>
              <w:t>Saturday 4</w:t>
            </w:r>
            <w:r w:rsidRPr="7A590818">
              <w:rPr>
                <w:rFonts w:ascii="Arial" w:eastAsia="Arial" w:hAnsi="Arial" w:cs="Arial"/>
                <w:vertAlign w:val="superscript"/>
              </w:rPr>
              <w:t>th</w:t>
            </w:r>
            <w:r w:rsidRPr="7A590818">
              <w:rPr>
                <w:rFonts w:ascii="Arial" w:eastAsia="Arial" w:hAnsi="Arial" w:cs="Arial"/>
              </w:rPr>
              <w:t xml:space="preserve"> October 2025</w:t>
            </w:r>
          </w:p>
        </w:tc>
        <w:tc>
          <w:tcPr>
            <w:tcW w:w="2875" w:type="dxa"/>
          </w:tcPr>
          <w:p w14:paraId="2F1BC0EB" w14:textId="324D3004" w:rsidR="74599822" w:rsidRDefault="74599822" w:rsidP="7A590818">
            <w:pPr>
              <w:rPr>
                <w:rFonts w:ascii="Arial" w:eastAsia="Arial" w:hAnsi="Arial" w:cs="Arial"/>
              </w:rPr>
            </w:pPr>
            <w:r w:rsidRPr="7A590818">
              <w:rPr>
                <w:rFonts w:ascii="Arial" w:eastAsia="Arial" w:hAnsi="Arial" w:cs="Arial"/>
              </w:rPr>
              <w:t>10.30am - 1.30pm</w:t>
            </w:r>
          </w:p>
        </w:tc>
      </w:tr>
      <w:tr w:rsidR="7A590818" w14:paraId="01989589" w14:textId="77777777" w:rsidTr="350BB5E3">
        <w:trPr>
          <w:trHeight w:val="300"/>
        </w:trPr>
        <w:tc>
          <w:tcPr>
            <w:tcW w:w="4095" w:type="dxa"/>
          </w:tcPr>
          <w:p w14:paraId="02CA88B0" w14:textId="2AC7BD50" w:rsidR="74599822" w:rsidRDefault="74599822" w:rsidP="7A590818">
            <w:pPr>
              <w:rPr>
                <w:rFonts w:ascii="Arial" w:eastAsia="Arial" w:hAnsi="Arial" w:cs="Arial"/>
              </w:rPr>
            </w:pPr>
            <w:r w:rsidRPr="7A590818">
              <w:rPr>
                <w:rFonts w:ascii="Arial" w:eastAsia="Arial" w:hAnsi="Arial" w:cs="Arial"/>
              </w:rPr>
              <w:t>Wednesday 22</w:t>
            </w:r>
            <w:r w:rsidRPr="7A590818">
              <w:rPr>
                <w:rFonts w:ascii="Arial" w:eastAsia="Arial" w:hAnsi="Arial" w:cs="Arial"/>
                <w:vertAlign w:val="superscript"/>
              </w:rPr>
              <w:t>nd</w:t>
            </w:r>
            <w:r w:rsidRPr="7A590818">
              <w:rPr>
                <w:rFonts w:ascii="Arial" w:eastAsia="Arial" w:hAnsi="Arial" w:cs="Arial"/>
              </w:rPr>
              <w:t xml:space="preserve"> October 2025</w:t>
            </w:r>
          </w:p>
        </w:tc>
        <w:tc>
          <w:tcPr>
            <w:tcW w:w="2875" w:type="dxa"/>
          </w:tcPr>
          <w:p w14:paraId="4C9E5C68" w14:textId="04E9BF05" w:rsidR="74599822" w:rsidRDefault="74599822" w:rsidP="7A590818">
            <w:pPr>
              <w:rPr>
                <w:rFonts w:ascii="Arial" w:eastAsia="Arial" w:hAnsi="Arial" w:cs="Arial"/>
              </w:rPr>
            </w:pPr>
            <w:r w:rsidRPr="7A590818">
              <w:rPr>
                <w:rFonts w:ascii="Arial" w:eastAsia="Arial" w:hAnsi="Arial" w:cs="Arial"/>
              </w:rPr>
              <w:t xml:space="preserve"> 4.30pm - 6.30pm</w:t>
            </w:r>
          </w:p>
        </w:tc>
      </w:tr>
      <w:tr w:rsidR="7A590818" w14:paraId="3250A85B" w14:textId="77777777" w:rsidTr="350BB5E3">
        <w:trPr>
          <w:trHeight w:val="300"/>
        </w:trPr>
        <w:tc>
          <w:tcPr>
            <w:tcW w:w="4095" w:type="dxa"/>
          </w:tcPr>
          <w:p w14:paraId="62BE5F53" w14:textId="5E484C17" w:rsidR="74599822" w:rsidRDefault="74599822" w:rsidP="7A590818">
            <w:pPr>
              <w:rPr>
                <w:rFonts w:ascii="Arial" w:eastAsia="Arial" w:hAnsi="Arial" w:cs="Arial"/>
              </w:rPr>
            </w:pPr>
            <w:r w:rsidRPr="7A590818">
              <w:rPr>
                <w:rFonts w:ascii="Arial" w:eastAsia="Arial" w:hAnsi="Arial" w:cs="Arial"/>
              </w:rPr>
              <w:t>Wednesday 19</w:t>
            </w:r>
            <w:r w:rsidRPr="7A590818">
              <w:rPr>
                <w:rFonts w:ascii="Arial" w:eastAsia="Arial" w:hAnsi="Arial" w:cs="Arial"/>
                <w:vertAlign w:val="superscript"/>
              </w:rPr>
              <w:t>th</w:t>
            </w:r>
            <w:r w:rsidRPr="7A590818">
              <w:rPr>
                <w:rFonts w:ascii="Arial" w:eastAsia="Arial" w:hAnsi="Arial" w:cs="Arial"/>
              </w:rPr>
              <w:t xml:space="preserve"> November 2025</w:t>
            </w:r>
          </w:p>
        </w:tc>
        <w:tc>
          <w:tcPr>
            <w:tcW w:w="2875" w:type="dxa"/>
          </w:tcPr>
          <w:p w14:paraId="6E970C17" w14:textId="2AAE24FD" w:rsidR="74599822" w:rsidRDefault="74599822" w:rsidP="7A590818">
            <w:pPr>
              <w:rPr>
                <w:rFonts w:ascii="Arial" w:eastAsia="Arial" w:hAnsi="Arial" w:cs="Arial"/>
              </w:rPr>
            </w:pPr>
            <w:r w:rsidRPr="7A590818">
              <w:rPr>
                <w:rFonts w:ascii="Arial" w:eastAsia="Arial" w:hAnsi="Arial" w:cs="Arial"/>
              </w:rPr>
              <w:t xml:space="preserve"> 4.30pm - 6.30pm</w:t>
            </w:r>
          </w:p>
        </w:tc>
      </w:tr>
    </w:tbl>
    <w:p w14:paraId="44EB6AA4" w14:textId="1B309D6A" w:rsidR="350BB5E3" w:rsidRDefault="350BB5E3" w:rsidP="350BB5E3">
      <w:pPr>
        <w:rPr>
          <w:sz w:val="6"/>
          <w:szCs w:val="6"/>
        </w:rPr>
      </w:pPr>
    </w:p>
    <w:p w14:paraId="6324954D" w14:textId="1B58462A" w:rsidR="350BB5E3" w:rsidRDefault="350BB5E3" w:rsidP="350BB5E3">
      <w:pPr>
        <w:rPr>
          <w:sz w:val="6"/>
          <w:szCs w:val="6"/>
        </w:rPr>
      </w:pP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4080"/>
        <w:gridCol w:w="2940"/>
      </w:tblGrid>
      <w:tr w:rsidR="350BB5E3" w14:paraId="018F9186" w14:textId="77777777" w:rsidTr="350BB5E3">
        <w:trPr>
          <w:trHeight w:val="300"/>
        </w:trPr>
        <w:tc>
          <w:tcPr>
            <w:tcW w:w="4080" w:type="dxa"/>
          </w:tcPr>
          <w:p w14:paraId="4B9E60FA" w14:textId="157217C5" w:rsidR="6BE6F25E" w:rsidRDefault="6BE6F25E" w:rsidP="350BB5E3">
            <w:pPr>
              <w:rPr>
                <w:rFonts w:ascii="Arial" w:eastAsia="Arial" w:hAnsi="Arial" w:cs="Arial"/>
                <w:b/>
                <w:bCs/>
              </w:rPr>
            </w:pPr>
            <w:r w:rsidRPr="350BB5E3">
              <w:rPr>
                <w:rFonts w:ascii="Arial" w:eastAsia="Arial" w:hAnsi="Arial" w:cs="Arial"/>
                <w:b/>
                <w:bCs/>
              </w:rPr>
              <w:t>Oldham College</w:t>
            </w:r>
          </w:p>
        </w:tc>
        <w:tc>
          <w:tcPr>
            <w:tcW w:w="2940" w:type="dxa"/>
          </w:tcPr>
          <w:p w14:paraId="18A1BD8E" w14:textId="02F2BE11" w:rsidR="6BE6F25E" w:rsidRDefault="6BE6F25E" w:rsidP="350BB5E3">
            <w:pPr>
              <w:rPr>
                <w:rFonts w:ascii="Arial" w:eastAsia="Arial" w:hAnsi="Arial" w:cs="Arial"/>
                <w:b/>
                <w:bCs/>
              </w:rPr>
            </w:pPr>
            <w:r w:rsidRPr="350BB5E3">
              <w:rPr>
                <w:rFonts w:ascii="Arial" w:eastAsia="Arial" w:hAnsi="Arial" w:cs="Arial"/>
                <w:b/>
                <w:bCs/>
              </w:rPr>
              <w:t>www.oldham.ac.uk</w:t>
            </w:r>
          </w:p>
        </w:tc>
      </w:tr>
      <w:tr w:rsidR="350BB5E3" w14:paraId="26690D05" w14:textId="77777777" w:rsidTr="350BB5E3">
        <w:trPr>
          <w:trHeight w:val="300"/>
        </w:trPr>
        <w:tc>
          <w:tcPr>
            <w:tcW w:w="4080" w:type="dxa"/>
          </w:tcPr>
          <w:p w14:paraId="26CAA2CA" w14:textId="18B9E55D" w:rsidR="3DB4D235" w:rsidRDefault="3DB4D235" w:rsidP="350BB5E3">
            <w:pPr>
              <w:rPr>
                <w:rFonts w:ascii="Arial" w:eastAsia="Arial" w:hAnsi="Arial" w:cs="Arial"/>
              </w:rPr>
            </w:pPr>
            <w:r w:rsidRPr="350BB5E3">
              <w:rPr>
                <w:rFonts w:ascii="Arial" w:eastAsia="Arial" w:hAnsi="Arial" w:cs="Arial"/>
              </w:rPr>
              <w:t>8</w:t>
            </w:r>
            <w:r w:rsidRPr="350BB5E3">
              <w:rPr>
                <w:rFonts w:ascii="Arial" w:eastAsia="Arial" w:hAnsi="Arial" w:cs="Arial"/>
                <w:vertAlign w:val="superscript"/>
              </w:rPr>
              <w:t>th</w:t>
            </w:r>
            <w:r w:rsidRPr="350BB5E3">
              <w:rPr>
                <w:rFonts w:ascii="Arial" w:eastAsia="Arial" w:hAnsi="Arial" w:cs="Arial"/>
              </w:rPr>
              <w:t xml:space="preserve"> October 2025</w:t>
            </w:r>
          </w:p>
        </w:tc>
        <w:tc>
          <w:tcPr>
            <w:tcW w:w="2940" w:type="dxa"/>
          </w:tcPr>
          <w:p w14:paraId="2D9EE37B" w14:textId="38A55F14" w:rsidR="3DB4D235" w:rsidRDefault="3DB4D235" w:rsidP="350BB5E3">
            <w:pPr>
              <w:rPr>
                <w:rFonts w:ascii="Arial" w:eastAsia="Arial" w:hAnsi="Arial" w:cs="Arial"/>
              </w:rPr>
            </w:pPr>
            <w:r w:rsidRPr="350BB5E3">
              <w:rPr>
                <w:rFonts w:ascii="Arial" w:eastAsia="Arial" w:hAnsi="Arial" w:cs="Arial"/>
              </w:rPr>
              <w:t>4.30pm - 6.30pm</w:t>
            </w:r>
          </w:p>
        </w:tc>
      </w:tr>
      <w:tr w:rsidR="350BB5E3" w14:paraId="1F81D971" w14:textId="77777777" w:rsidTr="350BB5E3">
        <w:trPr>
          <w:trHeight w:val="300"/>
        </w:trPr>
        <w:tc>
          <w:tcPr>
            <w:tcW w:w="4080" w:type="dxa"/>
          </w:tcPr>
          <w:p w14:paraId="1C493E2F" w14:textId="54C4D4CD" w:rsidR="3DB4D235" w:rsidRDefault="3DB4D235" w:rsidP="350BB5E3">
            <w:pPr>
              <w:rPr>
                <w:rFonts w:ascii="Arial" w:eastAsia="Arial" w:hAnsi="Arial" w:cs="Arial"/>
              </w:rPr>
            </w:pPr>
            <w:r w:rsidRPr="350BB5E3">
              <w:rPr>
                <w:rFonts w:ascii="Arial" w:eastAsia="Arial" w:hAnsi="Arial" w:cs="Arial"/>
              </w:rPr>
              <w:t>15</w:t>
            </w:r>
            <w:r w:rsidRPr="350BB5E3">
              <w:rPr>
                <w:rFonts w:ascii="Arial" w:eastAsia="Arial" w:hAnsi="Arial" w:cs="Arial"/>
                <w:vertAlign w:val="superscript"/>
              </w:rPr>
              <w:t>th</w:t>
            </w:r>
            <w:r w:rsidRPr="350BB5E3">
              <w:rPr>
                <w:rFonts w:ascii="Arial" w:eastAsia="Arial" w:hAnsi="Arial" w:cs="Arial"/>
              </w:rPr>
              <w:t xml:space="preserve"> November 2025</w:t>
            </w:r>
          </w:p>
        </w:tc>
        <w:tc>
          <w:tcPr>
            <w:tcW w:w="2940" w:type="dxa"/>
          </w:tcPr>
          <w:p w14:paraId="28302234" w14:textId="7EF5504A" w:rsidR="3DB4D235" w:rsidRDefault="3DB4D235" w:rsidP="350BB5E3">
            <w:pPr>
              <w:rPr>
                <w:rFonts w:ascii="Arial" w:eastAsia="Arial" w:hAnsi="Arial" w:cs="Arial"/>
              </w:rPr>
            </w:pPr>
            <w:r w:rsidRPr="350BB5E3">
              <w:rPr>
                <w:rFonts w:ascii="Arial" w:eastAsia="Arial" w:hAnsi="Arial" w:cs="Arial"/>
              </w:rPr>
              <w:t>10.30am - 1.00pm</w:t>
            </w:r>
          </w:p>
        </w:tc>
      </w:tr>
      <w:tr w:rsidR="350BB5E3" w14:paraId="66EAADBE" w14:textId="77777777" w:rsidTr="350BB5E3">
        <w:trPr>
          <w:trHeight w:val="300"/>
        </w:trPr>
        <w:tc>
          <w:tcPr>
            <w:tcW w:w="4080" w:type="dxa"/>
          </w:tcPr>
          <w:p w14:paraId="362C7505" w14:textId="38AB381E" w:rsidR="3DB4D235" w:rsidRDefault="3DB4D235" w:rsidP="350BB5E3">
            <w:pPr>
              <w:rPr>
                <w:rFonts w:ascii="Arial" w:eastAsia="Arial" w:hAnsi="Arial" w:cs="Arial"/>
              </w:rPr>
            </w:pPr>
            <w:r w:rsidRPr="350BB5E3">
              <w:rPr>
                <w:rFonts w:ascii="Arial" w:eastAsia="Arial" w:hAnsi="Arial" w:cs="Arial"/>
              </w:rPr>
              <w:t>14</w:t>
            </w:r>
            <w:r w:rsidRPr="350BB5E3">
              <w:rPr>
                <w:rFonts w:ascii="Arial" w:eastAsia="Arial" w:hAnsi="Arial" w:cs="Arial"/>
                <w:vertAlign w:val="superscript"/>
              </w:rPr>
              <w:t>th</w:t>
            </w:r>
            <w:r w:rsidRPr="350BB5E3">
              <w:rPr>
                <w:rFonts w:ascii="Arial" w:eastAsia="Arial" w:hAnsi="Arial" w:cs="Arial"/>
              </w:rPr>
              <w:t xml:space="preserve"> March 2026</w:t>
            </w:r>
          </w:p>
        </w:tc>
        <w:tc>
          <w:tcPr>
            <w:tcW w:w="2940" w:type="dxa"/>
          </w:tcPr>
          <w:p w14:paraId="1E2D0F01" w14:textId="1807FACF" w:rsidR="3DB4D235" w:rsidRDefault="3DB4D235" w:rsidP="350BB5E3">
            <w:pPr>
              <w:rPr>
                <w:rFonts w:ascii="Arial" w:eastAsia="Arial" w:hAnsi="Arial" w:cs="Arial"/>
              </w:rPr>
            </w:pPr>
            <w:r w:rsidRPr="350BB5E3">
              <w:rPr>
                <w:rFonts w:ascii="Arial" w:eastAsia="Arial" w:hAnsi="Arial" w:cs="Arial"/>
              </w:rPr>
              <w:t>10.30am - 1.00pm</w:t>
            </w:r>
          </w:p>
        </w:tc>
      </w:tr>
    </w:tbl>
    <w:p w14:paraId="6677F7E2" w14:textId="344F554E" w:rsidR="350BB5E3" w:rsidRDefault="350BB5E3" w:rsidP="350BB5E3"/>
    <w:p w14:paraId="2649BB19" w14:textId="5EF59C0A" w:rsidR="256604FD" w:rsidRDefault="256604FD" w:rsidP="350BB5E3">
      <w:pPr>
        <w:rPr>
          <w:rFonts w:ascii="Arial" w:eastAsia="Arial" w:hAnsi="Arial" w:cs="Arial"/>
        </w:rPr>
      </w:pPr>
      <w:r w:rsidRPr="772548F3">
        <w:rPr>
          <w:rFonts w:ascii="Arial" w:eastAsia="Arial" w:hAnsi="Arial" w:cs="Arial"/>
        </w:rPr>
        <w:t>Regards</w:t>
      </w:r>
      <w:r w:rsidR="003D6587">
        <w:rPr>
          <w:rFonts w:ascii="Arial" w:eastAsia="Arial" w:hAnsi="Arial" w:cs="Arial"/>
        </w:rPr>
        <w:t>,</w:t>
      </w:r>
    </w:p>
    <w:p w14:paraId="29A5ED9B" w14:textId="21C15BF0" w:rsidR="350BB5E3" w:rsidRDefault="350BB5E3" w:rsidP="350BB5E3">
      <w:pPr>
        <w:rPr>
          <w:rFonts w:ascii="Arial" w:eastAsia="Arial" w:hAnsi="Arial" w:cs="Arial"/>
        </w:rPr>
      </w:pPr>
    </w:p>
    <w:p w14:paraId="5F0C3ECF" w14:textId="1CCAF039" w:rsidR="256604FD" w:rsidRDefault="256604FD" w:rsidP="350BB5E3">
      <w:pPr>
        <w:rPr>
          <w:rFonts w:ascii="Arial" w:eastAsia="Arial" w:hAnsi="Arial" w:cs="Arial"/>
        </w:rPr>
      </w:pPr>
      <w:r w:rsidRPr="772548F3">
        <w:rPr>
          <w:rFonts w:ascii="Arial" w:eastAsia="Arial" w:hAnsi="Arial" w:cs="Arial"/>
        </w:rPr>
        <w:t>Michelle Heap</w:t>
      </w:r>
    </w:p>
    <w:p w14:paraId="609A1CAA" w14:textId="2230D4CA" w:rsidR="00A700EA" w:rsidRDefault="4C5FD95A" w:rsidP="350BB5E3">
      <w:pPr>
        <w:rPr>
          <w:rFonts w:ascii="Arial" w:eastAsia="Arial" w:hAnsi="Arial" w:cs="Arial"/>
        </w:rPr>
      </w:pPr>
      <w:r w:rsidRPr="772548F3">
        <w:rPr>
          <w:rFonts w:ascii="Arial" w:eastAsia="Arial" w:hAnsi="Arial" w:cs="Arial"/>
        </w:rPr>
        <w:t>Assistant Head of School</w:t>
      </w:r>
    </w:p>
    <w:p w14:paraId="12904A7B" w14:textId="453309DB" w:rsidR="350BB5E3" w:rsidRDefault="350BB5E3" w:rsidP="350BB5E3"/>
    <w:sectPr w:rsidR="350BB5E3" w:rsidSect="0063601D">
      <w:headerReference w:type="default" r:id="rId7"/>
      <w:footerReference w:type="default" r:id="rId8"/>
      <w:pgSz w:w="11906" w:h="16838" w:code="9"/>
      <w:pgMar w:top="454" w:right="720" w:bottom="51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E000C" w14:textId="77777777" w:rsidR="0065699A" w:rsidRDefault="0065699A" w:rsidP="000B7EC5">
      <w:pPr>
        <w:spacing w:after="0" w:line="240" w:lineRule="auto"/>
      </w:pPr>
      <w:r>
        <w:separator/>
      </w:r>
    </w:p>
  </w:endnote>
  <w:endnote w:type="continuationSeparator" w:id="0">
    <w:p w14:paraId="63CFE445" w14:textId="77777777" w:rsidR="0065699A" w:rsidRDefault="0065699A" w:rsidP="000B7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1F2F4" w14:textId="77777777" w:rsidR="000B7EC5" w:rsidRPr="00F02687" w:rsidRDefault="000B7EC5" w:rsidP="000B7EC5">
    <w:pPr>
      <w:pStyle w:val="Footer"/>
      <w:jc w:val="center"/>
      <w:rPr>
        <w:b/>
        <w:color w:val="307439"/>
        <w:sz w:val="52"/>
      </w:rPr>
    </w:pPr>
    <w:r w:rsidRPr="00F02687">
      <w:rPr>
        <w:b/>
        <w:color w:val="307439"/>
        <w:sz w:val="52"/>
      </w:rPr>
      <w:t>CARING          NURTURING          LEARNING…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49001" w14:textId="77777777" w:rsidR="0065699A" w:rsidRDefault="0065699A" w:rsidP="000B7EC5">
      <w:pPr>
        <w:spacing w:after="0" w:line="240" w:lineRule="auto"/>
      </w:pPr>
      <w:r>
        <w:separator/>
      </w:r>
    </w:p>
  </w:footnote>
  <w:footnote w:type="continuationSeparator" w:id="0">
    <w:p w14:paraId="7EA41D72" w14:textId="77777777" w:rsidR="0065699A" w:rsidRDefault="0065699A" w:rsidP="000B7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5451D" w14:textId="77777777" w:rsidR="008609E5" w:rsidRPr="00F02687" w:rsidRDefault="008609E5" w:rsidP="008609E5">
    <w:pPr>
      <w:pStyle w:val="Header"/>
      <w:spacing w:line="276" w:lineRule="auto"/>
      <w:rPr>
        <w:b/>
        <w:color w:val="307439"/>
        <w:sz w:val="28"/>
      </w:rPr>
    </w:pPr>
    <w:r w:rsidRPr="00F02687">
      <w:rPr>
        <w:b/>
        <w:noProof/>
        <w:color w:val="307439"/>
        <w:sz w:val="28"/>
        <w:lang w:eastAsia="en-GB"/>
      </w:rPr>
      <w:drawing>
        <wp:anchor distT="0" distB="0" distL="114300" distR="114300" simplePos="0" relativeHeight="251659264" behindDoc="0" locked="0" layoutInCell="1" allowOverlap="1" wp14:anchorId="25FFEB53" wp14:editId="65F399DB">
          <wp:simplePos x="0" y="0"/>
          <wp:positionH relativeFrom="column">
            <wp:posOffset>4095750</wp:posOffset>
          </wp:positionH>
          <wp:positionV relativeFrom="paragraph">
            <wp:posOffset>-116840</wp:posOffset>
          </wp:positionV>
          <wp:extent cx="2797810" cy="2003319"/>
          <wp:effectExtent l="0" t="0" r="2540" b="0"/>
          <wp:wrapNone/>
          <wp:docPr id="2" name="Picture 2" descr="A green text with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green text with a white backgroun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6436" cy="2016656"/>
                  </a:xfrm>
                  <a:prstGeom prst="rect">
                    <a:avLst/>
                  </a:prstGeom>
                  <a:gradFill>
                    <a:gsLst>
                      <a:gs pos="0">
                        <a:schemeClr val="accent1">
                          <a:lumMod val="5000"/>
                          <a:lumOff val="95000"/>
                        </a:schemeClr>
                      </a:gs>
                      <a:gs pos="74000">
                        <a:schemeClr val="accent1">
                          <a:lumMod val="45000"/>
                          <a:lumOff val="55000"/>
                        </a:schemeClr>
                      </a:gs>
                      <a:gs pos="83000">
                        <a:schemeClr val="accent1">
                          <a:lumMod val="45000"/>
                          <a:lumOff val="55000"/>
                        </a:schemeClr>
                      </a:gs>
                      <a:gs pos="100000">
                        <a:schemeClr val="accent1">
                          <a:lumMod val="30000"/>
                          <a:lumOff val="70000"/>
                        </a:schemeClr>
                      </a:gs>
                    </a:gsLst>
                    <a:lin ang="5400000" scaled="1"/>
                  </a:gra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02687">
      <w:rPr>
        <w:b/>
        <w:color w:val="307439"/>
        <w:sz w:val="28"/>
      </w:rPr>
      <w:t>SEE (Oldham)</w:t>
    </w:r>
  </w:p>
  <w:p w14:paraId="7B693E47" w14:textId="77777777" w:rsidR="008609E5" w:rsidRPr="00F02687" w:rsidRDefault="008609E5" w:rsidP="008609E5">
    <w:pPr>
      <w:pStyle w:val="Header"/>
      <w:spacing w:line="276" w:lineRule="auto"/>
      <w:rPr>
        <w:b/>
        <w:color w:val="307439"/>
        <w:sz w:val="28"/>
      </w:rPr>
    </w:pPr>
    <w:r w:rsidRPr="00F02687">
      <w:rPr>
        <w:b/>
        <w:color w:val="307439"/>
        <w:sz w:val="28"/>
      </w:rPr>
      <w:t>Argent House</w:t>
    </w:r>
  </w:p>
  <w:p w14:paraId="0F871458" w14:textId="77777777" w:rsidR="008609E5" w:rsidRPr="00F02687" w:rsidRDefault="008609E5" w:rsidP="008609E5">
    <w:pPr>
      <w:pStyle w:val="Header"/>
      <w:tabs>
        <w:tab w:val="clear" w:pos="9026"/>
        <w:tab w:val="left" w:pos="4513"/>
      </w:tabs>
      <w:spacing w:line="276" w:lineRule="auto"/>
      <w:rPr>
        <w:b/>
        <w:color w:val="307439"/>
        <w:sz w:val="28"/>
      </w:rPr>
    </w:pPr>
    <w:r w:rsidRPr="00F02687">
      <w:rPr>
        <w:b/>
        <w:color w:val="307439"/>
        <w:sz w:val="28"/>
      </w:rPr>
      <w:t>Shaw Road</w:t>
    </w:r>
    <w:r w:rsidRPr="00F02687">
      <w:rPr>
        <w:b/>
        <w:color w:val="307439"/>
        <w:sz w:val="28"/>
      </w:rPr>
      <w:tab/>
    </w:r>
  </w:p>
  <w:p w14:paraId="4C2432D5" w14:textId="77777777" w:rsidR="008609E5" w:rsidRPr="00F02687" w:rsidRDefault="008609E5" w:rsidP="008609E5">
    <w:pPr>
      <w:pStyle w:val="Header"/>
      <w:spacing w:line="276" w:lineRule="auto"/>
      <w:rPr>
        <w:b/>
        <w:color w:val="307439"/>
        <w:sz w:val="28"/>
      </w:rPr>
    </w:pPr>
    <w:r w:rsidRPr="00F02687">
      <w:rPr>
        <w:b/>
        <w:color w:val="307439"/>
        <w:sz w:val="28"/>
      </w:rPr>
      <w:t>Oldham</w:t>
    </w:r>
  </w:p>
  <w:p w14:paraId="23BEFE6E" w14:textId="77777777" w:rsidR="008609E5" w:rsidRPr="00F02687" w:rsidRDefault="008609E5" w:rsidP="008609E5">
    <w:pPr>
      <w:pStyle w:val="Header"/>
      <w:spacing w:after="120" w:line="276" w:lineRule="auto"/>
      <w:rPr>
        <w:b/>
        <w:color w:val="307439"/>
        <w:sz w:val="28"/>
      </w:rPr>
    </w:pPr>
    <w:r w:rsidRPr="00F02687">
      <w:rPr>
        <w:b/>
        <w:color w:val="307439"/>
        <w:sz w:val="28"/>
      </w:rPr>
      <w:t>OL1 4AW</w:t>
    </w:r>
  </w:p>
  <w:p w14:paraId="71338EC2" w14:textId="77777777" w:rsidR="008609E5" w:rsidRPr="00F02687" w:rsidRDefault="008609E5" w:rsidP="008609E5">
    <w:pPr>
      <w:pStyle w:val="Header"/>
      <w:rPr>
        <w:b/>
        <w:color w:val="307439"/>
        <w:sz w:val="2"/>
      </w:rPr>
    </w:pPr>
  </w:p>
  <w:p w14:paraId="61F8AFA5" w14:textId="77777777" w:rsidR="008609E5" w:rsidRPr="00F02687" w:rsidRDefault="008609E5" w:rsidP="008609E5">
    <w:pPr>
      <w:pStyle w:val="Header"/>
      <w:tabs>
        <w:tab w:val="left" w:pos="993"/>
      </w:tabs>
      <w:spacing w:line="276" w:lineRule="auto"/>
      <w:rPr>
        <w:b/>
        <w:color w:val="307439"/>
      </w:rPr>
    </w:pPr>
    <w:r w:rsidRPr="00F02687">
      <w:rPr>
        <w:b/>
        <w:color w:val="307439"/>
      </w:rPr>
      <w:t xml:space="preserve">Tel: </w:t>
    </w:r>
    <w:r w:rsidRPr="00F02687">
      <w:rPr>
        <w:b/>
        <w:color w:val="307439"/>
      </w:rPr>
      <w:tab/>
      <w:t xml:space="preserve">0161 </w:t>
    </w:r>
    <w:r>
      <w:rPr>
        <w:b/>
        <w:color w:val="307439"/>
      </w:rPr>
      <w:t>383 8308</w:t>
    </w:r>
  </w:p>
  <w:p w14:paraId="5025E024" w14:textId="04748FFA" w:rsidR="00DE5D10" w:rsidRPr="008609E5" w:rsidRDefault="008609E5" w:rsidP="008609E5">
    <w:pPr>
      <w:pStyle w:val="Header"/>
      <w:tabs>
        <w:tab w:val="left" w:pos="993"/>
      </w:tabs>
      <w:spacing w:line="276" w:lineRule="auto"/>
      <w:rPr>
        <w:b/>
        <w:color w:val="307439"/>
      </w:rPr>
    </w:pPr>
    <w:r w:rsidRPr="00F02687">
      <w:rPr>
        <w:b/>
        <w:color w:val="307439"/>
      </w:rPr>
      <w:t xml:space="preserve">Website: </w:t>
    </w:r>
    <w:r w:rsidRPr="00F02687">
      <w:rPr>
        <w:b/>
        <w:color w:val="307439"/>
      </w:rPr>
      <w:tab/>
    </w:r>
    <w:r>
      <w:rPr>
        <w:b/>
        <w:color w:val="307439"/>
      </w:rPr>
      <w:t>www.SEEducation.co.uk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E4068"/>
    <w:multiLevelType w:val="hybridMultilevel"/>
    <w:tmpl w:val="23F6EA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AF06DF"/>
    <w:multiLevelType w:val="hybridMultilevel"/>
    <w:tmpl w:val="79E4B6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AC2D3A"/>
    <w:multiLevelType w:val="hybridMultilevel"/>
    <w:tmpl w:val="91B448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992EB0"/>
    <w:multiLevelType w:val="hybridMultilevel"/>
    <w:tmpl w:val="89388A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0C36242"/>
    <w:multiLevelType w:val="hybridMultilevel"/>
    <w:tmpl w:val="34BA3AE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A4B1122"/>
    <w:multiLevelType w:val="hybridMultilevel"/>
    <w:tmpl w:val="F75876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E858C4"/>
    <w:multiLevelType w:val="multilevel"/>
    <w:tmpl w:val="3FE25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5854334">
    <w:abstractNumId w:val="4"/>
  </w:num>
  <w:num w:numId="2" w16cid:durableId="368071678">
    <w:abstractNumId w:val="0"/>
  </w:num>
  <w:num w:numId="3" w16cid:durableId="985428749">
    <w:abstractNumId w:val="1"/>
  </w:num>
  <w:num w:numId="4" w16cid:durableId="43414064">
    <w:abstractNumId w:val="5"/>
  </w:num>
  <w:num w:numId="5" w16cid:durableId="507256594">
    <w:abstractNumId w:val="3"/>
  </w:num>
  <w:num w:numId="6" w16cid:durableId="1059284368">
    <w:abstractNumId w:val="2"/>
  </w:num>
  <w:num w:numId="7" w16cid:durableId="10471410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D38"/>
    <w:rsid w:val="00000CE4"/>
    <w:rsid w:val="00020910"/>
    <w:rsid w:val="00033A59"/>
    <w:rsid w:val="0004215E"/>
    <w:rsid w:val="00051DB5"/>
    <w:rsid w:val="00094D46"/>
    <w:rsid w:val="000B04FC"/>
    <w:rsid w:val="000B7EC5"/>
    <w:rsid w:val="000C6682"/>
    <w:rsid w:val="000D2069"/>
    <w:rsid w:val="000D295B"/>
    <w:rsid w:val="000D72D9"/>
    <w:rsid w:val="00106314"/>
    <w:rsid w:val="001111AA"/>
    <w:rsid w:val="00117B84"/>
    <w:rsid w:val="00125E8A"/>
    <w:rsid w:val="00147683"/>
    <w:rsid w:val="00161939"/>
    <w:rsid w:val="00191ABF"/>
    <w:rsid w:val="001A5BFF"/>
    <w:rsid w:val="001A62D4"/>
    <w:rsid w:val="001D4FDA"/>
    <w:rsid w:val="001D7224"/>
    <w:rsid w:val="00206223"/>
    <w:rsid w:val="0024399B"/>
    <w:rsid w:val="00261677"/>
    <w:rsid w:val="00263D38"/>
    <w:rsid w:val="00264F7A"/>
    <w:rsid w:val="00270612"/>
    <w:rsid w:val="00274B69"/>
    <w:rsid w:val="002A75BF"/>
    <w:rsid w:val="002C2E00"/>
    <w:rsid w:val="002C3083"/>
    <w:rsid w:val="002C7373"/>
    <w:rsid w:val="002D2ADA"/>
    <w:rsid w:val="00304740"/>
    <w:rsid w:val="003127FD"/>
    <w:rsid w:val="00343762"/>
    <w:rsid w:val="00362A9C"/>
    <w:rsid w:val="00371171"/>
    <w:rsid w:val="00376107"/>
    <w:rsid w:val="003767BF"/>
    <w:rsid w:val="00382C31"/>
    <w:rsid w:val="003B52A2"/>
    <w:rsid w:val="003D6587"/>
    <w:rsid w:val="003D7FED"/>
    <w:rsid w:val="003E5570"/>
    <w:rsid w:val="00407CA0"/>
    <w:rsid w:val="00417CBD"/>
    <w:rsid w:val="00426508"/>
    <w:rsid w:val="00456DA5"/>
    <w:rsid w:val="0047799B"/>
    <w:rsid w:val="00480B75"/>
    <w:rsid w:val="004C73B3"/>
    <w:rsid w:val="004D0D6A"/>
    <w:rsid w:val="004D3B89"/>
    <w:rsid w:val="004F12A9"/>
    <w:rsid w:val="004F193A"/>
    <w:rsid w:val="004F4E97"/>
    <w:rsid w:val="005304B4"/>
    <w:rsid w:val="005316E4"/>
    <w:rsid w:val="00540171"/>
    <w:rsid w:val="005446B2"/>
    <w:rsid w:val="00550B8D"/>
    <w:rsid w:val="005740E3"/>
    <w:rsid w:val="00580BB3"/>
    <w:rsid w:val="005900C7"/>
    <w:rsid w:val="005A19AB"/>
    <w:rsid w:val="005E65C0"/>
    <w:rsid w:val="005F3B13"/>
    <w:rsid w:val="00602C1F"/>
    <w:rsid w:val="0061339B"/>
    <w:rsid w:val="0061608F"/>
    <w:rsid w:val="006164C6"/>
    <w:rsid w:val="006165C0"/>
    <w:rsid w:val="00626448"/>
    <w:rsid w:val="00627366"/>
    <w:rsid w:val="0063601D"/>
    <w:rsid w:val="006412C0"/>
    <w:rsid w:val="00650B4F"/>
    <w:rsid w:val="00651167"/>
    <w:rsid w:val="00652ABF"/>
    <w:rsid w:val="0065699A"/>
    <w:rsid w:val="006C4A59"/>
    <w:rsid w:val="006C5C94"/>
    <w:rsid w:val="00715164"/>
    <w:rsid w:val="0073115C"/>
    <w:rsid w:val="00783692"/>
    <w:rsid w:val="007926F3"/>
    <w:rsid w:val="007954D8"/>
    <w:rsid w:val="007A35E0"/>
    <w:rsid w:val="007B661F"/>
    <w:rsid w:val="007D4B69"/>
    <w:rsid w:val="007E472F"/>
    <w:rsid w:val="007E7923"/>
    <w:rsid w:val="008453EA"/>
    <w:rsid w:val="008609E5"/>
    <w:rsid w:val="0086565E"/>
    <w:rsid w:val="008B711B"/>
    <w:rsid w:val="008E519D"/>
    <w:rsid w:val="00902575"/>
    <w:rsid w:val="009058AB"/>
    <w:rsid w:val="009371CB"/>
    <w:rsid w:val="009645FC"/>
    <w:rsid w:val="00965353"/>
    <w:rsid w:val="00970229"/>
    <w:rsid w:val="0098521A"/>
    <w:rsid w:val="009937C3"/>
    <w:rsid w:val="009A551A"/>
    <w:rsid w:val="009B771D"/>
    <w:rsid w:val="009C5092"/>
    <w:rsid w:val="009E631D"/>
    <w:rsid w:val="009F5FA3"/>
    <w:rsid w:val="00A149CF"/>
    <w:rsid w:val="00A30C0D"/>
    <w:rsid w:val="00A700EA"/>
    <w:rsid w:val="00A87341"/>
    <w:rsid w:val="00AB3DEE"/>
    <w:rsid w:val="00AE538C"/>
    <w:rsid w:val="00AF5558"/>
    <w:rsid w:val="00AF76F3"/>
    <w:rsid w:val="00B052B3"/>
    <w:rsid w:val="00B05618"/>
    <w:rsid w:val="00B12E19"/>
    <w:rsid w:val="00B16927"/>
    <w:rsid w:val="00B40CC9"/>
    <w:rsid w:val="00B55A31"/>
    <w:rsid w:val="00BB23CC"/>
    <w:rsid w:val="00BE54C1"/>
    <w:rsid w:val="00C05B01"/>
    <w:rsid w:val="00C43E3D"/>
    <w:rsid w:val="00C712F6"/>
    <w:rsid w:val="00C93742"/>
    <w:rsid w:val="00CC4191"/>
    <w:rsid w:val="00CD236A"/>
    <w:rsid w:val="00CD36E1"/>
    <w:rsid w:val="00CF7649"/>
    <w:rsid w:val="00D1075F"/>
    <w:rsid w:val="00D13494"/>
    <w:rsid w:val="00D20193"/>
    <w:rsid w:val="00D212C8"/>
    <w:rsid w:val="00D75BCE"/>
    <w:rsid w:val="00D76EF2"/>
    <w:rsid w:val="00D7707E"/>
    <w:rsid w:val="00D874FD"/>
    <w:rsid w:val="00D913E7"/>
    <w:rsid w:val="00D9506B"/>
    <w:rsid w:val="00DA6EE4"/>
    <w:rsid w:val="00DD3255"/>
    <w:rsid w:val="00DE4B4B"/>
    <w:rsid w:val="00DE5B28"/>
    <w:rsid w:val="00DE5D10"/>
    <w:rsid w:val="00DF3C60"/>
    <w:rsid w:val="00E15522"/>
    <w:rsid w:val="00E25EEA"/>
    <w:rsid w:val="00E37D77"/>
    <w:rsid w:val="00E921A8"/>
    <w:rsid w:val="00EA1064"/>
    <w:rsid w:val="00EA7048"/>
    <w:rsid w:val="00EC105B"/>
    <w:rsid w:val="00ED7B87"/>
    <w:rsid w:val="00EF5569"/>
    <w:rsid w:val="00F02687"/>
    <w:rsid w:val="00F2383F"/>
    <w:rsid w:val="00F301EB"/>
    <w:rsid w:val="00F34301"/>
    <w:rsid w:val="00F352E2"/>
    <w:rsid w:val="00F472CC"/>
    <w:rsid w:val="00F536DD"/>
    <w:rsid w:val="00F55F2F"/>
    <w:rsid w:val="00F80FF3"/>
    <w:rsid w:val="00F821E0"/>
    <w:rsid w:val="00FA1CCA"/>
    <w:rsid w:val="00FD600A"/>
    <w:rsid w:val="018B8C71"/>
    <w:rsid w:val="08436D59"/>
    <w:rsid w:val="09048577"/>
    <w:rsid w:val="09D8508F"/>
    <w:rsid w:val="09E95B16"/>
    <w:rsid w:val="0AA5E6B8"/>
    <w:rsid w:val="0AFC8ABB"/>
    <w:rsid w:val="0AFF67AC"/>
    <w:rsid w:val="0B33044D"/>
    <w:rsid w:val="0D72CB58"/>
    <w:rsid w:val="0F44345F"/>
    <w:rsid w:val="1065A951"/>
    <w:rsid w:val="1193463F"/>
    <w:rsid w:val="143F664D"/>
    <w:rsid w:val="159DE81F"/>
    <w:rsid w:val="1D6E6AAB"/>
    <w:rsid w:val="1EF7A8F8"/>
    <w:rsid w:val="1F8A201D"/>
    <w:rsid w:val="225B8A99"/>
    <w:rsid w:val="231032B1"/>
    <w:rsid w:val="2475FAF6"/>
    <w:rsid w:val="256604FD"/>
    <w:rsid w:val="2A7F4722"/>
    <w:rsid w:val="2F277994"/>
    <w:rsid w:val="30F002DA"/>
    <w:rsid w:val="33D588DC"/>
    <w:rsid w:val="34C85A00"/>
    <w:rsid w:val="350BB5E3"/>
    <w:rsid w:val="35310AD6"/>
    <w:rsid w:val="36DF7716"/>
    <w:rsid w:val="37DAB310"/>
    <w:rsid w:val="37DBC87F"/>
    <w:rsid w:val="3AD112F5"/>
    <w:rsid w:val="3DB4D235"/>
    <w:rsid w:val="3E2A844B"/>
    <w:rsid w:val="3EE6DDC9"/>
    <w:rsid w:val="414A835F"/>
    <w:rsid w:val="41ACE91E"/>
    <w:rsid w:val="43D8C08B"/>
    <w:rsid w:val="4793EA45"/>
    <w:rsid w:val="497DBF94"/>
    <w:rsid w:val="4BD59A9A"/>
    <w:rsid w:val="4C3B574C"/>
    <w:rsid w:val="4C5FD95A"/>
    <w:rsid w:val="4C78437F"/>
    <w:rsid w:val="4E1DBDA0"/>
    <w:rsid w:val="505471CA"/>
    <w:rsid w:val="526B396B"/>
    <w:rsid w:val="527F280A"/>
    <w:rsid w:val="5531FDBA"/>
    <w:rsid w:val="557FC305"/>
    <w:rsid w:val="56ECF7DD"/>
    <w:rsid w:val="57F8C543"/>
    <w:rsid w:val="59C5A452"/>
    <w:rsid w:val="5BD27288"/>
    <w:rsid w:val="5C663800"/>
    <w:rsid w:val="5EC2A3F1"/>
    <w:rsid w:val="5EC6F78F"/>
    <w:rsid w:val="5EC70453"/>
    <w:rsid w:val="5F8736D3"/>
    <w:rsid w:val="60B851EC"/>
    <w:rsid w:val="61D08A0A"/>
    <w:rsid w:val="61E115B0"/>
    <w:rsid w:val="623FAB75"/>
    <w:rsid w:val="6492C06C"/>
    <w:rsid w:val="6709724F"/>
    <w:rsid w:val="670C9C68"/>
    <w:rsid w:val="677C72A7"/>
    <w:rsid w:val="6793CD78"/>
    <w:rsid w:val="6945FBD0"/>
    <w:rsid w:val="69A4CAB6"/>
    <w:rsid w:val="6A55250B"/>
    <w:rsid w:val="6B7C532A"/>
    <w:rsid w:val="6BE6F25E"/>
    <w:rsid w:val="6C0EE274"/>
    <w:rsid w:val="6C4A28C6"/>
    <w:rsid w:val="6E994B7A"/>
    <w:rsid w:val="6FC127F3"/>
    <w:rsid w:val="6FC8B8D0"/>
    <w:rsid w:val="7018AD39"/>
    <w:rsid w:val="74599822"/>
    <w:rsid w:val="7681EF40"/>
    <w:rsid w:val="772548F3"/>
    <w:rsid w:val="7795DD87"/>
    <w:rsid w:val="78FACED9"/>
    <w:rsid w:val="791579AA"/>
    <w:rsid w:val="79982845"/>
    <w:rsid w:val="7A590818"/>
    <w:rsid w:val="7E5CB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08BC1F"/>
  <w15:chartTrackingRefBased/>
  <w15:docId w15:val="{D292A3EE-2B0C-49B1-A38E-6AC6A6DB7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264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7E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EC5"/>
  </w:style>
  <w:style w:type="paragraph" w:styleId="Footer">
    <w:name w:val="footer"/>
    <w:basedOn w:val="Normal"/>
    <w:link w:val="FooterChar"/>
    <w:uiPriority w:val="99"/>
    <w:unhideWhenUsed/>
    <w:rsid w:val="000B7E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EC5"/>
  </w:style>
  <w:style w:type="character" w:styleId="Hyperlink">
    <w:name w:val="Hyperlink"/>
    <w:basedOn w:val="DefaultParagraphFont"/>
    <w:uiPriority w:val="99"/>
    <w:unhideWhenUsed/>
    <w:rsid w:val="00DE5D1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2644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626448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626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11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16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7061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F1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343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6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1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0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7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7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4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sers\Richard\Documents\SEE%203\Letter%20to%20parents%201%20-%20version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 to parents 1 - version 2</Template>
  <TotalTime>1</TotalTime>
  <Pages>1</Pages>
  <Words>182</Words>
  <Characters>922</Characters>
  <Application>Microsoft Office Word</Application>
  <DocSecurity>0</DocSecurity>
  <Lines>40</Lines>
  <Paragraphs>31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Cookson</dc:creator>
  <cp:keywords/>
  <dc:description/>
  <cp:lastModifiedBy>Beth Smith</cp:lastModifiedBy>
  <cp:revision>2</cp:revision>
  <cp:lastPrinted>2024-12-17T14:54:00Z</cp:lastPrinted>
  <dcterms:created xsi:type="dcterms:W3CDTF">2026-03-17T15:59:00Z</dcterms:created>
  <dcterms:modified xsi:type="dcterms:W3CDTF">2026-03-17T15:59:00Z</dcterms:modified>
</cp:coreProperties>
</file>